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3F7DE208" w:rsidR="00DB4B2C" w:rsidRPr="00410502" w:rsidRDefault="00EC7E5B"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10DBE14F" w:rsidR="00DB4B2C" w:rsidRPr="00410502" w:rsidRDefault="00175F45" w:rsidP="006B2B65">
                <w:pPr>
                  <w:rPr>
                    <w:rFonts w:ascii="Arial" w:hAnsi="Arial" w:cs="Arial"/>
                    <w:sz w:val="20"/>
                    <w:szCs w:val="20"/>
                  </w:rPr>
                </w:pPr>
                <w:r>
                  <w:rPr>
                    <w:rFonts w:ascii="Arial" w:hAnsi="Arial" w:cs="Arial"/>
                    <w:sz w:val="20"/>
                    <w:szCs w:val="20"/>
                  </w:rPr>
                  <w:t>2-3</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tc>
          <w:tcPr>
            <w:tcW w:w="0" w:type="auto"/>
            <w:vAlign w:val="center"/>
          </w:tcPr>
          <w:p w14:paraId="0E118E1E" w14:textId="34EC8452" w:rsidR="00DB4B2C" w:rsidRPr="00410502" w:rsidRDefault="00427263" w:rsidP="006B2B65">
            <w:pPr>
              <w:rPr>
                <w:rFonts w:ascii="Arial" w:hAnsi="Arial" w:cs="Arial"/>
                <w:sz w:val="20"/>
                <w:szCs w:val="20"/>
              </w:rPr>
            </w:pPr>
            <w:r>
              <w:rPr>
                <w:rFonts w:ascii="Arial" w:hAnsi="Arial" w:cs="Arial"/>
                <w:sz w:val="20"/>
                <w:szCs w:val="20"/>
              </w:rPr>
              <w:t>4-6</w:t>
            </w:r>
          </w:p>
        </w:tc>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6D232B47" w:rsidR="00DB4B2C" w:rsidRPr="00410502" w:rsidRDefault="00717135" w:rsidP="006B2B65">
                <w:pPr>
                  <w:rPr>
                    <w:rFonts w:ascii="Arial" w:hAnsi="Arial" w:cs="Arial"/>
                    <w:sz w:val="20"/>
                    <w:szCs w:val="20"/>
                  </w:rPr>
                </w:pPr>
                <w:r>
                  <w:rPr>
                    <w:rFonts w:ascii="Arial" w:hAnsi="Arial" w:cs="Arial"/>
                    <w:sz w:val="20"/>
                    <w:szCs w:val="20"/>
                  </w:rPr>
                  <w:t>6</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0391E215" w:rsidR="00DB4B2C" w:rsidRPr="00410502" w:rsidRDefault="006549A3" w:rsidP="006B2B65">
                <w:pPr>
                  <w:rPr>
                    <w:rFonts w:ascii="Arial" w:hAnsi="Arial" w:cs="Arial"/>
                    <w:sz w:val="20"/>
                    <w:szCs w:val="20"/>
                  </w:rPr>
                </w:pPr>
                <w:r>
                  <w:rPr>
                    <w:rFonts w:ascii="Arial" w:hAnsi="Arial" w:cs="Arial"/>
                    <w:sz w:val="20"/>
                    <w:szCs w:val="20"/>
                  </w:rPr>
                  <w:t>7</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tc>
          <w:tcPr>
            <w:tcW w:w="0" w:type="auto"/>
            <w:vAlign w:val="center"/>
          </w:tcPr>
          <w:p w14:paraId="164C8DAC" w14:textId="286EF90B" w:rsidR="00DB4B2C" w:rsidRPr="00410502" w:rsidRDefault="00D17CB0" w:rsidP="006B2B65">
            <w:pPr>
              <w:rPr>
                <w:rFonts w:ascii="Arial" w:hAnsi="Arial" w:cs="Arial"/>
                <w:sz w:val="20"/>
                <w:szCs w:val="20"/>
              </w:rPr>
            </w:pPr>
            <w:r>
              <w:rPr>
                <w:rFonts w:ascii="Arial" w:hAnsi="Arial" w:cs="Arial"/>
                <w:sz w:val="20"/>
                <w:szCs w:val="20"/>
              </w:rPr>
              <w:t>8</w:t>
            </w:r>
            <w:r w:rsidR="00CE54CF">
              <w:rPr>
                <w:rFonts w:ascii="Arial" w:hAnsi="Arial" w:cs="Arial"/>
                <w:sz w:val="20"/>
                <w:szCs w:val="20"/>
              </w:rPr>
              <w:t>, Table 1</w:t>
            </w:r>
          </w:p>
        </w:tc>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316F245A" w:rsidR="00DB4B2C" w:rsidRPr="00410502" w:rsidRDefault="00CB5ABD" w:rsidP="006B2B65">
                <w:pPr>
                  <w:rPr>
                    <w:rFonts w:ascii="Arial" w:hAnsi="Arial" w:cs="Arial"/>
                    <w:sz w:val="20"/>
                    <w:szCs w:val="20"/>
                  </w:rPr>
                </w:pPr>
                <w:r>
                  <w:rPr>
                    <w:rFonts w:ascii="Arial" w:hAnsi="Arial" w:cs="Arial"/>
                    <w:sz w:val="20"/>
                    <w:szCs w:val="20"/>
                  </w:rPr>
                  <w:t>7-8</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04606E5F" w:rsidR="00DB4B2C" w:rsidRPr="00410502" w:rsidRDefault="004D7AEA" w:rsidP="006B2B65">
                <w:pPr>
                  <w:rPr>
                    <w:rFonts w:ascii="Arial" w:hAnsi="Arial" w:cs="Arial"/>
                    <w:sz w:val="20"/>
                    <w:szCs w:val="20"/>
                  </w:rPr>
                </w:pPr>
                <w:r>
                  <w:rPr>
                    <w:rFonts w:ascii="Arial" w:hAnsi="Arial" w:cs="Arial"/>
                    <w:sz w:val="20"/>
                    <w:szCs w:val="20"/>
                  </w:rPr>
                  <w:t xml:space="preserve">7, </w:t>
                </w:r>
                <w:r w:rsidR="003A2491">
                  <w:rPr>
                    <w:rFonts w:ascii="Arial" w:hAnsi="Arial" w:cs="Arial"/>
                    <w:sz w:val="20"/>
                    <w:szCs w:val="20"/>
                  </w:rPr>
                  <w:t>Additional file 1</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65C601FF" w:rsidR="00DB4B2C" w:rsidRPr="00410502" w:rsidRDefault="003C2AFF" w:rsidP="006B2B65">
                <w:pPr>
                  <w:rPr>
                    <w:rFonts w:ascii="Arial" w:hAnsi="Arial" w:cs="Arial"/>
                    <w:sz w:val="20"/>
                    <w:szCs w:val="20"/>
                  </w:rPr>
                </w:pPr>
                <w:r>
                  <w:rPr>
                    <w:rFonts w:ascii="Arial" w:hAnsi="Arial" w:cs="Arial"/>
                    <w:sz w:val="20"/>
                    <w:szCs w:val="20"/>
                  </w:rPr>
                  <w:t>8-9</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0F35DFCD" w:rsidR="00DB4B2C" w:rsidRPr="00410502" w:rsidRDefault="00FA43BC" w:rsidP="006B2B65">
                <w:pPr>
                  <w:rPr>
                    <w:rFonts w:ascii="Arial" w:hAnsi="Arial" w:cs="Arial"/>
                    <w:sz w:val="20"/>
                    <w:szCs w:val="20"/>
                  </w:rPr>
                </w:pPr>
                <w:r>
                  <w:rPr>
                    <w:rFonts w:ascii="Arial" w:hAnsi="Arial" w:cs="Arial"/>
                    <w:sz w:val="20"/>
                    <w:szCs w:val="20"/>
                  </w:rPr>
                  <w:t>9</w:t>
                </w:r>
                <w:r w:rsidR="007270B7">
                  <w:rPr>
                    <w:rFonts w:ascii="Arial" w:hAnsi="Arial" w:cs="Arial"/>
                    <w:sz w:val="20"/>
                    <w:szCs w:val="20"/>
                  </w:rPr>
                  <w:t>-10</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2282A8D1" w:rsidR="00DB4B2C" w:rsidRPr="00410502" w:rsidRDefault="00311EA7" w:rsidP="006B2B65">
                <w:pPr>
                  <w:rPr>
                    <w:rFonts w:ascii="Arial" w:hAnsi="Arial" w:cs="Arial"/>
                    <w:sz w:val="20"/>
                    <w:szCs w:val="20"/>
                  </w:rPr>
                </w:pPr>
                <w:r>
                  <w:rPr>
                    <w:rFonts w:ascii="Arial" w:hAnsi="Arial" w:cs="Arial"/>
                    <w:sz w:val="20"/>
                    <w:szCs w:val="20"/>
                  </w:rPr>
                  <w:t xml:space="preserve">Page 9, </w:t>
                </w:r>
                <w:r w:rsidR="000D58A2">
                  <w:rPr>
                    <w:rFonts w:ascii="Arial" w:hAnsi="Arial" w:cs="Arial"/>
                    <w:sz w:val="20"/>
                    <w:szCs w:val="20"/>
                  </w:rPr>
                  <w:t>Table 2</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4FF461A3" w:rsidR="00DB4B2C" w:rsidRPr="00410502" w:rsidRDefault="000D58A2" w:rsidP="006B2B65">
                <w:pPr>
                  <w:rPr>
                    <w:rFonts w:ascii="Arial" w:hAnsi="Arial" w:cs="Arial"/>
                    <w:sz w:val="20"/>
                    <w:szCs w:val="20"/>
                  </w:rPr>
                </w:pPr>
                <w:r>
                  <w:rPr>
                    <w:rFonts w:ascii="Arial" w:hAnsi="Arial" w:cs="Arial"/>
                    <w:sz w:val="20"/>
                    <w:szCs w:val="20"/>
                  </w:rPr>
                  <w:t>n/a, see page</w:t>
                </w:r>
                <w:r w:rsidR="00413947">
                  <w:rPr>
                    <w:rFonts w:ascii="Arial" w:hAnsi="Arial" w:cs="Arial"/>
                    <w:sz w:val="20"/>
                    <w:szCs w:val="20"/>
                  </w:rPr>
                  <w:t xml:space="preserve"> 10</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6B82B1A4" w:rsidR="00DB4B2C" w:rsidRPr="00410502" w:rsidRDefault="00B13089" w:rsidP="006B2B65">
                <w:pPr>
                  <w:rPr>
                    <w:rFonts w:ascii="Arial" w:hAnsi="Arial" w:cs="Arial"/>
                    <w:sz w:val="20"/>
                    <w:szCs w:val="20"/>
                  </w:rPr>
                </w:pPr>
                <w:r>
                  <w:rPr>
                    <w:rFonts w:ascii="Arial" w:hAnsi="Arial" w:cs="Arial"/>
                    <w:sz w:val="20"/>
                    <w:szCs w:val="20"/>
                  </w:rPr>
                  <w:t>10</w:t>
                </w:r>
                <w:r w:rsidR="00F63A37">
                  <w:rPr>
                    <w:rFonts w:ascii="Arial" w:hAnsi="Arial" w:cs="Arial"/>
                    <w:sz w:val="20"/>
                    <w:szCs w:val="20"/>
                  </w:rPr>
                  <w:t>-11</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13939D85" w:rsidR="00DB4B2C" w:rsidRPr="00410502" w:rsidRDefault="00C14C02" w:rsidP="006B2B65">
                <w:pPr>
                  <w:rPr>
                    <w:rFonts w:ascii="Arial" w:hAnsi="Arial" w:cs="Arial"/>
                    <w:sz w:val="20"/>
                    <w:szCs w:val="20"/>
                  </w:rPr>
                </w:pPr>
                <w:r>
                  <w:rPr>
                    <w:rFonts w:ascii="Arial" w:hAnsi="Arial" w:cs="Arial"/>
                    <w:sz w:val="20"/>
                    <w:szCs w:val="20"/>
                  </w:rPr>
                  <w:t xml:space="preserve">Page 11, </w:t>
                </w:r>
                <w:r w:rsidR="00846B80">
                  <w:rPr>
                    <w:rFonts w:ascii="Arial" w:hAnsi="Arial" w:cs="Arial"/>
                    <w:sz w:val="20"/>
                    <w:szCs w:val="20"/>
                  </w:rPr>
                  <w:t>Figure 1</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5F33C2F5" w:rsidR="00DB4B2C" w:rsidRPr="00410502" w:rsidRDefault="007813AB" w:rsidP="006B2B65">
                <w:pPr>
                  <w:rPr>
                    <w:rFonts w:ascii="Arial" w:hAnsi="Arial" w:cs="Arial"/>
                    <w:sz w:val="20"/>
                    <w:szCs w:val="20"/>
                  </w:rPr>
                </w:pPr>
                <w:r>
                  <w:rPr>
                    <w:rFonts w:ascii="Arial" w:hAnsi="Arial" w:cs="Arial"/>
                    <w:sz w:val="20"/>
                    <w:szCs w:val="20"/>
                  </w:rPr>
                  <w:t xml:space="preserve">Page 9, </w:t>
                </w:r>
                <w:r w:rsidR="00DD3FCB">
                  <w:rPr>
                    <w:rFonts w:ascii="Arial" w:hAnsi="Arial" w:cs="Arial"/>
                    <w:sz w:val="20"/>
                    <w:szCs w:val="20"/>
                  </w:rPr>
                  <w:t>Additional file 3</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185A9BED" w:rsidR="00DB4B2C" w:rsidRPr="00410502" w:rsidRDefault="00A06EF3" w:rsidP="006B2B65">
                <w:pPr>
                  <w:rPr>
                    <w:rFonts w:ascii="Arial" w:hAnsi="Arial" w:cs="Arial"/>
                    <w:sz w:val="20"/>
                    <w:szCs w:val="20"/>
                  </w:rPr>
                </w:pPr>
                <w:r>
                  <w:rPr>
                    <w:rFonts w:ascii="Arial" w:hAnsi="Arial" w:cs="Arial"/>
                    <w:sz w:val="20"/>
                    <w:szCs w:val="20"/>
                  </w:rPr>
                  <w:t>n/a</w:t>
                </w:r>
              </w:p>
            </w:tc>
          </w:sdtContent>
        </w:sdt>
      </w:tr>
      <w:tr w:rsidR="00BF3EBB" w:rsidRPr="00410502" w14:paraId="53C25F57" w14:textId="77777777" w:rsidTr="006B2B65">
        <w:tc>
          <w:tcPr>
            <w:tcW w:w="0" w:type="auto"/>
            <w:vAlign w:val="center"/>
          </w:tcPr>
          <w:p w14:paraId="0449518D" w14:textId="77777777" w:rsidR="00BF3EBB" w:rsidRPr="00410502" w:rsidRDefault="00BF3EBB" w:rsidP="00BF3EBB">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BF3EBB" w:rsidRPr="00410502" w:rsidRDefault="00BF3EBB" w:rsidP="00BF3EBB">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BF3EBB" w:rsidRPr="00410502" w:rsidRDefault="00BF3EBB" w:rsidP="00BF3EBB">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Pr>
                <w:rFonts w:ascii="Arial" w:hAnsi="Arial" w:cs="Arial"/>
                <w:sz w:val="20"/>
                <w:szCs w:val="20"/>
              </w:rPr>
              <w:t xml:space="preserve">charted </w:t>
            </w:r>
            <w:r w:rsidRPr="00410502">
              <w:rPr>
                <w:rFonts w:ascii="Arial" w:hAnsi="Arial" w:cs="Arial"/>
                <w:sz w:val="20"/>
                <w:szCs w:val="20"/>
              </w:rPr>
              <w:t>that relate to the review questions and objectives.</w:t>
            </w:r>
          </w:p>
        </w:tc>
        <w:sdt>
          <w:sdtPr>
            <w:rPr>
              <w:rFonts w:ascii="Arial" w:hAnsi="Arial" w:cs="Arial"/>
              <w:sz w:val="20"/>
              <w:szCs w:val="20"/>
            </w:rPr>
            <w:id w:val="-524014133"/>
            <w:placeholder>
              <w:docPart w:val="7C76C676DC548843901B6071186FC3B6"/>
            </w:placeholder>
          </w:sdtPr>
          <w:sdtEndPr/>
          <w:sdtContent>
            <w:tc>
              <w:tcPr>
                <w:tcW w:w="0" w:type="auto"/>
                <w:vAlign w:val="center"/>
              </w:tcPr>
              <w:p w14:paraId="5216E7AB" w14:textId="45FBA082" w:rsidR="00BF3EBB" w:rsidRPr="00410502" w:rsidRDefault="007813AB" w:rsidP="00BF3EBB">
                <w:pPr>
                  <w:rPr>
                    <w:rFonts w:ascii="Arial" w:hAnsi="Arial" w:cs="Arial"/>
                    <w:sz w:val="20"/>
                    <w:szCs w:val="20"/>
                  </w:rPr>
                </w:pPr>
                <w:r>
                  <w:rPr>
                    <w:rFonts w:ascii="Arial" w:hAnsi="Arial" w:cs="Arial"/>
                    <w:sz w:val="20"/>
                    <w:szCs w:val="20"/>
                  </w:rPr>
                  <w:t xml:space="preserve">Page 9, </w:t>
                </w:r>
                <w:r w:rsidR="00BF3EBB">
                  <w:rPr>
                    <w:rFonts w:ascii="Arial" w:hAnsi="Arial" w:cs="Arial"/>
                    <w:sz w:val="20"/>
                    <w:szCs w:val="20"/>
                  </w:rPr>
                  <w:t>Additional file 3</w:t>
                </w:r>
              </w:p>
            </w:tc>
          </w:sdtContent>
        </w:sdt>
      </w:tr>
      <w:tr w:rsidR="00BF3EBB" w:rsidRPr="00410502" w14:paraId="09B95AA3" w14:textId="77777777" w:rsidTr="006B2B65">
        <w:tc>
          <w:tcPr>
            <w:tcW w:w="0" w:type="auto"/>
            <w:vAlign w:val="center"/>
          </w:tcPr>
          <w:p w14:paraId="62D06CBD" w14:textId="77777777" w:rsidR="00BF3EBB" w:rsidRPr="00410502" w:rsidRDefault="00BF3EBB" w:rsidP="00BF3EBB">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BF3EBB" w:rsidRPr="00410502" w:rsidRDefault="00BF3EBB" w:rsidP="00BF3EBB">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BF3EBB" w:rsidRPr="00410502" w:rsidRDefault="00BF3EBB" w:rsidP="00BF3EBB">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6A5AE38C8041E6438F4341BFC5879853"/>
            </w:placeholder>
          </w:sdtPr>
          <w:sdtEndPr/>
          <w:sdtContent>
            <w:tc>
              <w:tcPr>
                <w:tcW w:w="0" w:type="auto"/>
                <w:vAlign w:val="center"/>
              </w:tcPr>
              <w:p w14:paraId="71489CEE" w14:textId="123EFDBC" w:rsidR="00BF3EBB" w:rsidRPr="00410502" w:rsidRDefault="00466165" w:rsidP="00BF3EBB">
                <w:pPr>
                  <w:rPr>
                    <w:rFonts w:ascii="Arial" w:hAnsi="Arial" w:cs="Arial"/>
                    <w:sz w:val="20"/>
                    <w:szCs w:val="20"/>
                  </w:rPr>
                </w:pPr>
                <w:r>
                  <w:rPr>
                    <w:rFonts w:ascii="Arial" w:hAnsi="Arial" w:cs="Arial"/>
                    <w:sz w:val="20"/>
                    <w:szCs w:val="20"/>
                  </w:rPr>
                  <w:t>11-17</w:t>
                </w:r>
              </w:p>
            </w:tc>
          </w:sdtContent>
        </w:sdt>
      </w:tr>
      <w:tr w:rsidR="00BF3EBB" w:rsidRPr="00410502" w14:paraId="0D8DB132" w14:textId="77777777" w:rsidTr="006B2B65">
        <w:tc>
          <w:tcPr>
            <w:tcW w:w="0" w:type="auto"/>
            <w:gridSpan w:val="4"/>
            <w:shd w:val="clear" w:color="auto" w:fill="CEDEEF" w:themeFill="accent1" w:themeFillTint="33"/>
            <w:vAlign w:val="center"/>
          </w:tcPr>
          <w:p w14:paraId="4B5B6DBC" w14:textId="77777777" w:rsidR="00BF3EBB" w:rsidRPr="00410502" w:rsidRDefault="00BF3EBB" w:rsidP="00BF3EBB">
            <w:pPr>
              <w:rPr>
                <w:rFonts w:ascii="Arial" w:hAnsi="Arial" w:cs="Arial"/>
                <w:b/>
                <w:sz w:val="20"/>
                <w:szCs w:val="20"/>
              </w:rPr>
            </w:pPr>
            <w:r w:rsidRPr="00410502">
              <w:rPr>
                <w:rFonts w:ascii="Arial" w:hAnsi="Arial" w:cs="Arial"/>
                <w:b/>
                <w:sz w:val="20"/>
                <w:szCs w:val="20"/>
              </w:rPr>
              <w:t>DISCUSSION</w:t>
            </w:r>
          </w:p>
        </w:tc>
      </w:tr>
      <w:tr w:rsidR="00BF3EBB" w:rsidRPr="00410502" w14:paraId="1F64F8DD" w14:textId="77777777" w:rsidTr="006B2B65">
        <w:tc>
          <w:tcPr>
            <w:tcW w:w="0" w:type="auto"/>
            <w:vAlign w:val="center"/>
          </w:tcPr>
          <w:p w14:paraId="0FD39439" w14:textId="77777777" w:rsidR="00BF3EBB" w:rsidRPr="00410502" w:rsidRDefault="00BF3EBB" w:rsidP="00BF3EBB">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BF3EBB" w:rsidRPr="00410502" w:rsidRDefault="00BF3EBB" w:rsidP="00BF3EBB">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BF3EBB" w:rsidRPr="00410502" w:rsidRDefault="00BF3EBB" w:rsidP="00BF3EBB">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6A5AE38C8041E6438F4341BFC5879853"/>
            </w:placeholder>
          </w:sdtPr>
          <w:sdtEndPr/>
          <w:sdtContent>
            <w:tc>
              <w:tcPr>
                <w:tcW w:w="0" w:type="auto"/>
                <w:vAlign w:val="center"/>
              </w:tcPr>
              <w:p w14:paraId="27450F34" w14:textId="41D80B8C" w:rsidR="00BF3EBB" w:rsidRPr="00410502" w:rsidRDefault="006040BC" w:rsidP="00BF3EBB">
                <w:pPr>
                  <w:rPr>
                    <w:rFonts w:ascii="Arial" w:hAnsi="Arial" w:cs="Arial"/>
                    <w:sz w:val="20"/>
                    <w:szCs w:val="20"/>
                  </w:rPr>
                </w:pPr>
                <w:r>
                  <w:rPr>
                    <w:rFonts w:ascii="Arial" w:hAnsi="Arial" w:cs="Arial"/>
                    <w:sz w:val="20"/>
                    <w:szCs w:val="20"/>
                  </w:rPr>
                  <w:t>17-22</w:t>
                </w:r>
              </w:p>
            </w:tc>
          </w:sdtContent>
        </w:sdt>
      </w:tr>
      <w:tr w:rsidR="00BF3EBB" w:rsidRPr="00410502" w14:paraId="312D091A" w14:textId="77777777" w:rsidTr="006B2B65">
        <w:tc>
          <w:tcPr>
            <w:tcW w:w="0" w:type="auto"/>
            <w:vAlign w:val="center"/>
          </w:tcPr>
          <w:p w14:paraId="7FABE7E2" w14:textId="77777777" w:rsidR="00BF3EBB" w:rsidRPr="00410502" w:rsidRDefault="00BF3EBB" w:rsidP="00BF3EBB">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BF3EBB" w:rsidRPr="00410502" w:rsidRDefault="00BF3EBB" w:rsidP="00BF3EBB">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BF3EBB" w:rsidRPr="00410502" w:rsidRDefault="00BF3EBB" w:rsidP="00BF3EBB">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6A5AE38C8041E6438F4341BFC5879853"/>
            </w:placeholder>
          </w:sdtPr>
          <w:sdtEndPr/>
          <w:sdtContent>
            <w:tc>
              <w:tcPr>
                <w:tcW w:w="0" w:type="auto"/>
                <w:vAlign w:val="center"/>
              </w:tcPr>
              <w:p w14:paraId="20712F37" w14:textId="2C3F9ABF" w:rsidR="00BF3EBB" w:rsidRPr="00410502" w:rsidRDefault="007B5A36" w:rsidP="00BF3EBB">
                <w:pPr>
                  <w:rPr>
                    <w:rFonts w:ascii="Arial" w:hAnsi="Arial" w:cs="Arial"/>
                    <w:sz w:val="20"/>
                    <w:szCs w:val="20"/>
                  </w:rPr>
                </w:pPr>
                <w:r>
                  <w:rPr>
                    <w:rFonts w:ascii="Arial" w:hAnsi="Arial" w:cs="Arial"/>
                    <w:sz w:val="20"/>
                    <w:szCs w:val="20"/>
                  </w:rPr>
                  <w:t>23</w:t>
                </w:r>
              </w:p>
            </w:tc>
          </w:sdtContent>
        </w:sdt>
      </w:tr>
      <w:tr w:rsidR="00BF3EBB" w:rsidRPr="00410502" w14:paraId="38993599" w14:textId="77777777" w:rsidTr="006B2B65">
        <w:tc>
          <w:tcPr>
            <w:tcW w:w="0" w:type="auto"/>
            <w:vAlign w:val="center"/>
          </w:tcPr>
          <w:p w14:paraId="27C30629" w14:textId="77777777" w:rsidR="00BF3EBB" w:rsidRPr="00410502" w:rsidRDefault="00BF3EBB" w:rsidP="00BF3EBB">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BF3EBB" w:rsidRPr="00410502" w:rsidRDefault="00BF3EBB" w:rsidP="00BF3EBB">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BF3EBB" w:rsidRPr="00410502" w:rsidRDefault="00BF3EBB" w:rsidP="00BF3EBB">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6A5AE38C8041E6438F4341BFC5879853"/>
            </w:placeholder>
          </w:sdtPr>
          <w:sdtEndPr/>
          <w:sdtContent>
            <w:tc>
              <w:tcPr>
                <w:tcW w:w="0" w:type="auto"/>
                <w:vAlign w:val="center"/>
              </w:tcPr>
              <w:p w14:paraId="3EF42E18" w14:textId="5F3B3EDB" w:rsidR="00BF3EBB" w:rsidRPr="00410502" w:rsidRDefault="007B5A36" w:rsidP="00BF3EBB">
                <w:pPr>
                  <w:rPr>
                    <w:rFonts w:ascii="Arial" w:hAnsi="Arial" w:cs="Arial"/>
                    <w:sz w:val="20"/>
                    <w:szCs w:val="20"/>
                  </w:rPr>
                </w:pPr>
                <w:r>
                  <w:rPr>
                    <w:rFonts w:ascii="Arial" w:hAnsi="Arial" w:cs="Arial"/>
                    <w:sz w:val="20"/>
                    <w:szCs w:val="20"/>
                  </w:rPr>
                  <w:t>23</w:t>
                </w:r>
                <w:r w:rsidR="001F68E4">
                  <w:rPr>
                    <w:rFonts w:ascii="Arial" w:hAnsi="Arial" w:cs="Arial"/>
                    <w:sz w:val="20"/>
                    <w:szCs w:val="20"/>
                  </w:rPr>
                  <w:t>-24</w:t>
                </w:r>
              </w:p>
            </w:tc>
          </w:sdtContent>
        </w:sdt>
      </w:tr>
      <w:tr w:rsidR="00BF3EBB" w:rsidRPr="00410502" w14:paraId="5A93F120" w14:textId="77777777" w:rsidTr="006B2B65">
        <w:tc>
          <w:tcPr>
            <w:tcW w:w="0" w:type="auto"/>
            <w:gridSpan w:val="4"/>
            <w:shd w:val="clear" w:color="auto" w:fill="CEDEEF" w:themeFill="accent1" w:themeFillTint="33"/>
            <w:vAlign w:val="center"/>
          </w:tcPr>
          <w:p w14:paraId="68A9F11E" w14:textId="77777777" w:rsidR="00BF3EBB" w:rsidRPr="00410502" w:rsidRDefault="00BF3EBB" w:rsidP="00BF3EBB">
            <w:pPr>
              <w:rPr>
                <w:rFonts w:ascii="Arial" w:hAnsi="Arial" w:cs="Arial"/>
                <w:b/>
                <w:sz w:val="20"/>
                <w:szCs w:val="20"/>
              </w:rPr>
            </w:pPr>
            <w:r w:rsidRPr="00410502">
              <w:rPr>
                <w:rFonts w:ascii="Arial" w:hAnsi="Arial" w:cs="Arial"/>
                <w:b/>
                <w:sz w:val="20"/>
                <w:szCs w:val="20"/>
              </w:rPr>
              <w:t>FUNDING</w:t>
            </w:r>
          </w:p>
        </w:tc>
      </w:tr>
      <w:tr w:rsidR="00BF3EBB" w:rsidRPr="00410502" w14:paraId="637294A5" w14:textId="77777777" w:rsidTr="006B2B65">
        <w:tc>
          <w:tcPr>
            <w:tcW w:w="0" w:type="auto"/>
            <w:vAlign w:val="center"/>
          </w:tcPr>
          <w:p w14:paraId="789641AC" w14:textId="77777777" w:rsidR="00BF3EBB" w:rsidRPr="00F348AF" w:rsidRDefault="00BF3EBB" w:rsidP="00BF3EBB">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BF3EBB" w:rsidRPr="00410502" w:rsidRDefault="00BF3EBB" w:rsidP="00BF3EBB">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BF3EBB" w:rsidRPr="00410502" w:rsidRDefault="00BF3EBB" w:rsidP="00BF3EBB">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6A5AE38C8041E6438F4341BFC5879853"/>
            </w:placeholder>
          </w:sdtPr>
          <w:sdtEndPr/>
          <w:sdtContent>
            <w:tc>
              <w:tcPr>
                <w:tcW w:w="0" w:type="auto"/>
                <w:vAlign w:val="center"/>
              </w:tcPr>
              <w:p w14:paraId="5224A8F5" w14:textId="6C82FB75" w:rsidR="00BF3EBB" w:rsidRPr="00410502" w:rsidRDefault="00355C1F" w:rsidP="00BF3EBB">
                <w:pPr>
                  <w:rPr>
                    <w:rFonts w:ascii="Arial" w:hAnsi="Arial" w:cs="Arial"/>
                    <w:sz w:val="20"/>
                    <w:szCs w:val="20"/>
                  </w:rPr>
                </w:pPr>
                <w:r>
                  <w:rPr>
                    <w:rFonts w:ascii="Arial" w:hAnsi="Arial" w:cs="Arial"/>
                    <w:sz w:val="20"/>
                    <w:szCs w:val="20"/>
                  </w:rPr>
                  <w:t>25</w:t>
                </w:r>
              </w:p>
            </w:tc>
            <w:bookmarkStart w:id="0" w:name="_GoBack" w:displacedByCustomXml="next"/>
            <w:bookmarkEnd w:id="0" w:displacedByCustomXml="next"/>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Pr="00A60F08">
        <w:rPr>
          <w:sz w:val="16"/>
          <w:szCs w:val="16"/>
        </w:rPr>
        <w:t>Tricco</w:t>
      </w:r>
      <w:proofErr w:type="spellEnd"/>
      <w:r w:rsidRPr="00A60F08">
        <w:rPr>
          <w:sz w:val="16"/>
          <w:szCs w:val="16"/>
        </w:rPr>
        <w:t xml:space="preserve"> AC, Lillie E, </w:t>
      </w:r>
      <w:proofErr w:type="spellStart"/>
      <w:r w:rsidRPr="00A60F08">
        <w:rPr>
          <w:sz w:val="16"/>
          <w:szCs w:val="16"/>
        </w:rPr>
        <w:t>Zarin</w:t>
      </w:r>
      <w:proofErr w:type="spellEnd"/>
      <w:r w:rsidRPr="00A60F08">
        <w:rPr>
          <w:sz w:val="16"/>
          <w:szCs w:val="16"/>
        </w:rPr>
        <w:t xml:space="preserve"> W, O'Brien KK, Colquhoun H, </w:t>
      </w:r>
      <w:proofErr w:type="spellStart"/>
      <w:r w:rsidRPr="00A60F08">
        <w:rPr>
          <w:sz w:val="16"/>
          <w:szCs w:val="16"/>
        </w:rPr>
        <w:t>Levac</w:t>
      </w:r>
      <w:proofErr w:type="spellEnd"/>
      <w:r w:rsidRPr="00A60F08">
        <w:rPr>
          <w:sz w:val="16"/>
          <w:szCs w:val="16"/>
        </w:rPr>
        <w:t xml:space="preserve"> D, et al. PRISMA Extension for Scoping Reviews (PRISMA-</w:t>
      </w:r>
      <w:proofErr w:type="spellStart"/>
      <w:r w:rsidRPr="00A60F08">
        <w:rPr>
          <w:sz w:val="16"/>
          <w:szCs w:val="16"/>
        </w:rPr>
        <w:t>ScR</w:t>
      </w:r>
      <w:proofErr w:type="spellEnd"/>
      <w:r w:rsidRPr="00A60F08">
        <w:rPr>
          <w:sz w:val="16"/>
          <w:szCs w:val="16"/>
        </w:rPr>
        <w:t xml:space="preserve">): Checklist and Explanation. Ann Intern Med. ;169:467–473. </w:t>
      </w:r>
      <w:proofErr w:type="spellStart"/>
      <w:r w:rsidRPr="00A60F08">
        <w:rPr>
          <w:sz w:val="16"/>
          <w:szCs w:val="16"/>
        </w:rPr>
        <w:t>doi</w:t>
      </w:r>
      <w:proofErr w:type="spellEnd"/>
      <w:r w:rsidRPr="00A60F08">
        <w:rPr>
          <w:sz w:val="16"/>
          <w:szCs w:val="16"/>
        </w:rPr>
        <w:t>: 10.7326/M18-0850</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67584F" w14:textId="77777777" w:rsidR="0037760E" w:rsidRDefault="0037760E" w:rsidP="008F00FC">
      <w:pPr>
        <w:spacing w:after="0" w:line="240" w:lineRule="auto"/>
      </w:pPr>
      <w:r>
        <w:separator/>
      </w:r>
    </w:p>
  </w:endnote>
  <w:endnote w:type="continuationSeparator" w:id="0">
    <w:p w14:paraId="22630D9C" w14:textId="77777777" w:rsidR="0037760E" w:rsidRDefault="0037760E"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37760E"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1F63387"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6B716B">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44D00E" w14:textId="77777777" w:rsidR="0037760E" w:rsidRDefault="0037760E" w:rsidP="008F00FC">
      <w:pPr>
        <w:spacing w:after="0" w:line="240" w:lineRule="auto"/>
      </w:pPr>
      <w:r>
        <w:separator/>
      </w:r>
    </w:p>
  </w:footnote>
  <w:footnote w:type="continuationSeparator" w:id="0">
    <w:p w14:paraId="5377CBE4" w14:textId="77777777" w:rsidR="0037760E" w:rsidRDefault="0037760E"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382BC0"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05D88D9"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0D58A2"/>
    <w:rsid w:val="00102EB3"/>
    <w:rsid w:val="00105EFB"/>
    <w:rsid w:val="00114815"/>
    <w:rsid w:val="001200B5"/>
    <w:rsid w:val="001458A6"/>
    <w:rsid w:val="00167758"/>
    <w:rsid w:val="00175F45"/>
    <w:rsid w:val="00177075"/>
    <w:rsid w:val="001B33BA"/>
    <w:rsid w:val="001B77A0"/>
    <w:rsid w:val="001C6DDD"/>
    <w:rsid w:val="001F68E4"/>
    <w:rsid w:val="002022D5"/>
    <w:rsid w:val="00213374"/>
    <w:rsid w:val="00217418"/>
    <w:rsid w:val="002334AE"/>
    <w:rsid w:val="00242A48"/>
    <w:rsid w:val="00264424"/>
    <w:rsid w:val="00281BCD"/>
    <w:rsid w:val="002B476F"/>
    <w:rsid w:val="002F5FA3"/>
    <w:rsid w:val="00302934"/>
    <w:rsid w:val="00311EA7"/>
    <w:rsid w:val="00313A2A"/>
    <w:rsid w:val="00322A8A"/>
    <w:rsid w:val="00323E65"/>
    <w:rsid w:val="00334101"/>
    <w:rsid w:val="00347431"/>
    <w:rsid w:val="00355C1F"/>
    <w:rsid w:val="0037760E"/>
    <w:rsid w:val="003851F2"/>
    <w:rsid w:val="003A2491"/>
    <w:rsid w:val="003B2237"/>
    <w:rsid w:val="003C2AFF"/>
    <w:rsid w:val="003D1C59"/>
    <w:rsid w:val="003E68BD"/>
    <w:rsid w:val="003F0CA1"/>
    <w:rsid w:val="003F4381"/>
    <w:rsid w:val="00407446"/>
    <w:rsid w:val="00407858"/>
    <w:rsid w:val="00413947"/>
    <w:rsid w:val="004156DE"/>
    <w:rsid w:val="00427263"/>
    <w:rsid w:val="0046017E"/>
    <w:rsid w:val="0046461D"/>
    <w:rsid w:val="00466165"/>
    <w:rsid w:val="004770D8"/>
    <w:rsid w:val="00497EFE"/>
    <w:rsid w:val="004B1930"/>
    <w:rsid w:val="004D3507"/>
    <w:rsid w:val="004D7AEA"/>
    <w:rsid w:val="004E0449"/>
    <w:rsid w:val="004E66A9"/>
    <w:rsid w:val="004F5410"/>
    <w:rsid w:val="004F5660"/>
    <w:rsid w:val="00536F35"/>
    <w:rsid w:val="00552CC9"/>
    <w:rsid w:val="005627F4"/>
    <w:rsid w:val="00574F3D"/>
    <w:rsid w:val="005A6E01"/>
    <w:rsid w:val="005B2EA2"/>
    <w:rsid w:val="005D5A41"/>
    <w:rsid w:val="006014F6"/>
    <w:rsid w:val="006040BC"/>
    <w:rsid w:val="006065A1"/>
    <w:rsid w:val="00627303"/>
    <w:rsid w:val="00636C96"/>
    <w:rsid w:val="00644D86"/>
    <w:rsid w:val="006549A3"/>
    <w:rsid w:val="0066796D"/>
    <w:rsid w:val="006737C3"/>
    <w:rsid w:val="006805F3"/>
    <w:rsid w:val="00685157"/>
    <w:rsid w:val="006861DB"/>
    <w:rsid w:val="006A24B8"/>
    <w:rsid w:val="006B2B65"/>
    <w:rsid w:val="006B716B"/>
    <w:rsid w:val="006C3476"/>
    <w:rsid w:val="007156FC"/>
    <w:rsid w:val="00717135"/>
    <w:rsid w:val="007270B7"/>
    <w:rsid w:val="007559B7"/>
    <w:rsid w:val="007813AB"/>
    <w:rsid w:val="007856C6"/>
    <w:rsid w:val="007B5A36"/>
    <w:rsid w:val="007B5C73"/>
    <w:rsid w:val="00836836"/>
    <w:rsid w:val="00846B80"/>
    <w:rsid w:val="00866B8D"/>
    <w:rsid w:val="00873B4E"/>
    <w:rsid w:val="0087486E"/>
    <w:rsid w:val="00882287"/>
    <w:rsid w:val="008B1BDC"/>
    <w:rsid w:val="008C47EA"/>
    <w:rsid w:val="008D2992"/>
    <w:rsid w:val="008D69B6"/>
    <w:rsid w:val="008F00FC"/>
    <w:rsid w:val="008F4300"/>
    <w:rsid w:val="00953702"/>
    <w:rsid w:val="009C0493"/>
    <w:rsid w:val="009C3A60"/>
    <w:rsid w:val="009D0C12"/>
    <w:rsid w:val="009D435E"/>
    <w:rsid w:val="009F0B7B"/>
    <w:rsid w:val="00A06EF3"/>
    <w:rsid w:val="00A2088E"/>
    <w:rsid w:val="00A20945"/>
    <w:rsid w:val="00A216E5"/>
    <w:rsid w:val="00A22784"/>
    <w:rsid w:val="00A3213E"/>
    <w:rsid w:val="00A35934"/>
    <w:rsid w:val="00A60F08"/>
    <w:rsid w:val="00A706B2"/>
    <w:rsid w:val="00A91E5F"/>
    <w:rsid w:val="00AA6277"/>
    <w:rsid w:val="00B13089"/>
    <w:rsid w:val="00B169A9"/>
    <w:rsid w:val="00B73A70"/>
    <w:rsid w:val="00B85F7C"/>
    <w:rsid w:val="00BB554E"/>
    <w:rsid w:val="00BD546E"/>
    <w:rsid w:val="00BF300D"/>
    <w:rsid w:val="00BF3EBB"/>
    <w:rsid w:val="00C05E35"/>
    <w:rsid w:val="00C07F77"/>
    <w:rsid w:val="00C14C02"/>
    <w:rsid w:val="00C31A64"/>
    <w:rsid w:val="00C97AC3"/>
    <w:rsid w:val="00CB3347"/>
    <w:rsid w:val="00CB5ABD"/>
    <w:rsid w:val="00CC277E"/>
    <w:rsid w:val="00CE29A4"/>
    <w:rsid w:val="00CE54CF"/>
    <w:rsid w:val="00D17CB0"/>
    <w:rsid w:val="00D5306E"/>
    <w:rsid w:val="00D76423"/>
    <w:rsid w:val="00DB140C"/>
    <w:rsid w:val="00DB4B2C"/>
    <w:rsid w:val="00DD3FCB"/>
    <w:rsid w:val="00E06D20"/>
    <w:rsid w:val="00E36760"/>
    <w:rsid w:val="00E37439"/>
    <w:rsid w:val="00E453DC"/>
    <w:rsid w:val="00E7703B"/>
    <w:rsid w:val="00E83084"/>
    <w:rsid w:val="00E86273"/>
    <w:rsid w:val="00E960E8"/>
    <w:rsid w:val="00EB3A3C"/>
    <w:rsid w:val="00EC7E5B"/>
    <w:rsid w:val="00EE5FEB"/>
    <w:rsid w:val="00EF3309"/>
    <w:rsid w:val="00F63586"/>
    <w:rsid w:val="00F63A37"/>
    <w:rsid w:val="00F661BF"/>
    <w:rsid w:val="00F8401A"/>
    <w:rsid w:val="00F911F0"/>
    <w:rsid w:val="00F962AC"/>
    <w:rsid w:val="00FA43BC"/>
    <w:rsid w:val="00FB5402"/>
    <w:rsid w:val="00FC6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40482604-08F3-FB4E-8524-C90B8A004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7C76C676DC548843901B6071186FC3B6"/>
        <w:category>
          <w:name w:val="General"/>
          <w:gallery w:val="placeholder"/>
        </w:category>
        <w:types>
          <w:type w:val="bbPlcHdr"/>
        </w:types>
        <w:behaviors>
          <w:behavior w:val="content"/>
        </w:behaviors>
        <w:guid w:val="{CD08982A-1188-A54B-9B9E-9954CE0F615A}"/>
      </w:docPartPr>
      <w:docPartBody>
        <w:p w:rsidR="00735554" w:rsidRDefault="00485D32" w:rsidP="00485D32">
          <w:pPr>
            <w:pStyle w:val="7C76C676DC548843901B6071186FC3B6"/>
          </w:pPr>
          <w:r w:rsidRPr="003A2F5F">
            <w:rPr>
              <w:rStyle w:val="PlaceholderText"/>
            </w:rPr>
            <w:t>Click here to enter text.</w:t>
          </w:r>
        </w:p>
      </w:docPartBody>
    </w:docPart>
    <w:docPart>
      <w:docPartPr>
        <w:name w:val="6A5AE38C8041E6438F4341BFC5879853"/>
        <w:category>
          <w:name w:val="General"/>
          <w:gallery w:val="placeholder"/>
        </w:category>
        <w:types>
          <w:type w:val="bbPlcHdr"/>
        </w:types>
        <w:behaviors>
          <w:behavior w:val="content"/>
        </w:behaviors>
        <w:guid w:val="{48B66938-AB51-C64F-AF04-8B6A29D1D881}"/>
      </w:docPartPr>
      <w:docPartBody>
        <w:p w:rsidR="00735554" w:rsidRDefault="00485D32" w:rsidP="00485D32">
          <w:pPr>
            <w:pStyle w:val="6A5AE38C8041E6438F4341BFC5879853"/>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3D56CA"/>
    <w:rsid w:val="00485D32"/>
    <w:rsid w:val="005D2C38"/>
    <w:rsid w:val="00735554"/>
    <w:rsid w:val="00893784"/>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85D32"/>
    <w:rPr>
      <w:color w:val="808080"/>
    </w:rPr>
  </w:style>
  <w:style w:type="paragraph" w:customStyle="1" w:styleId="7C76C676DC548843901B6071186FC3B6">
    <w:name w:val="7C76C676DC548843901B6071186FC3B6"/>
    <w:rsid w:val="00485D32"/>
    <w:pPr>
      <w:spacing w:after="0" w:line="240" w:lineRule="auto"/>
    </w:pPr>
    <w:rPr>
      <w:sz w:val="24"/>
      <w:szCs w:val="24"/>
      <w:lang w:eastAsia="en-US"/>
    </w:rPr>
  </w:style>
  <w:style w:type="paragraph" w:customStyle="1" w:styleId="6A5AE38C8041E6438F4341BFC5879853">
    <w:name w:val="6A5AE38C8041E6438F4341BFC5879853"/>
    <w:rsid w:val="00485D32"/>
    <w:pPr>
      <w:spacing w:after="0" w:line="240" w:lineRule="auto"/>
    </w:pPr>
    <w:rPr>
      <w:sz w:val="24"/>
      <w:szCs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E433614-6BCA-49F0-96CA-C0A32F2D0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68547DC.dotm</Template>
  <TotalTime>17</TotalTime>
  <Pages>2</Pages>
  <Words>906</Words>
  <Characters>4983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Gillies, Christina</cp:lastModifiedBy>
  <cp:revision>41</cp:revision>
  <cp:lastPrinted>2018-11-16T17:06:00Z</cp:lastPrinted>
  <dcterms:created xsi:type="dcterms:W3CDTF">2018-12-10T16:55:00Z</dcterms:created>
  <dcterms:modified xsi:type="dcterms:W3CDTF">2019-11-18T14:19:00Z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